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89C" w:rsidRPr="00F66C86" w:rsidRDefault="0087089C" w:rsidP="0029778E">
      <w:pPr>
        <w:pStyle w:val="ConsPlusNormal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87089C" w:rsidRDefault="0087089C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7089C" w:rsidRPr="00FB19EB" w:rsidRDefault="0087089C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:rsidR="0087089C" w:rsidRPr="00FB19EB" w:rsidRDefault="0087089C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87089C" w:rsidRPr="00FB19EB" w:rsidRDefault="0087089C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B19EB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87089C" w:rsidRPr="00FB19EB" w:rsidRDefault="0087089C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7089C" w:rsidRPr="00FB19EB" w:rsidRDefault="0087089C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г. Набережные Челны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FB19EB">
        <w:rPr>
          <w:rFonts w:ascii="Times New Roman" w:hAnsi="Times New Roman" w:cs="Times New Roman"/>
          <w:sz w:val="22"/>
          <w:szCs w:val="22"/>
        </w:rPr>
        <w:t xml:space="preserve">  "_____"___________ 201__ г.</w:t>
      </w:r>
    </w:p>
    <w:p w:rsidR="0087089C" w:rsidRPr="00FB19EB" w:rsidRDefault="0087089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ab/>
      </w:r>
    </w:p>
    <w:p w:rsidR="0087089C" w:rsidRPr="00FB19EB" w:rsidRDefault="0087089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автономное  дошкольное образовательное учреждение г. Набережные  Челны </w:t>
      </w:r>
      <w:r w:rsidRPr="00D471D3">
        <w:rPr>
          <w:rFonts w:ascii="Times New Roman" w:hAnsi="Times New Roman" w:cs="Times New Roman"/>
          <w:color w:val="000000"/>
          <w:sz w:val="22"/>
          <w:szCs w:val="22"/>
          <w:u w:val="single"/>
        </w:rPr>
        <w:t>Муниципальное бюджетное дошкольное образовательное учреждение «Детский сад комбинированного вида №52 «Сказка»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,</w:t>
      </w:r>
      <w:r w:rsidRPr="00FB19EB">
        <w:rPr>
          <w:rFonts w:ascii="Times New Roman" w:hAnsi="Times New Roman" w:cs="Times New Roman"/>
          <w:sz w:val="22"/>
          <w:szCs w:val="22"/>
        </w:rPr>
        <w:t xml:space="preserve">осуществляющее   образовательную   деятельность  (далее  -  Учреждение) на основании лицензии </w:t>
      </w:r>
      <w:r>
        <w:rPr>
          <w:rFonts w:ascii="Times New Roman" w:hAnsi="Times New Roman" w:cs="Times New Roman"/>
          <w:sz w:val="22"/>
          <w:szCs w:val="22"/>
        </w:rPr>
        <w:t>№ ______________</w:t>
      </w:r>
      <w:r w:rsidRPr="00FB19EB">
        <w:rPr>
          <w:rFonts w:ascii="Times New Roman" w:hAnsi="Times New Roman" w:cs="Times New Roman"/>
          <w:sz w:val="22"/>
          <w:szCs w:val="22"/>
        </w:rPr>
        <w:t xml:space="preserve">от  ____________, выданной  МО И РТ, именуемое  в дальнейшем "Исполнитель", в лице заведующего </w:t>
      </w:r>
      <w:r w:rsidRPr="00FB19EB">
        <w:rPr>
          <w:rFonts w:ascii="Times New Roman" w:hAnsi="Times New Roman" w:cs="Times New Roman"/>
          <w:b/>
          <w:i/>
          <w:sz w:val="22"/>
          <w:szCs w:val="22"/>
        </w:rPr>
        <w:t>____________________________</w:t>
      </w:r>
      <w:r w:rsidRPr="00FB19EB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FB19EB">
        <w:rPr>
          <w:rFonts w:ascii="Times New Roman" w:hAnsi="Times New Roman" w:cs="Times New Roman"/>
          <w:sz w:val="22"/>
          <w:szCs w:val="22"/>
        </w:rPr>
        <w:t xml:space="preserve">действующего на основании Устава Учреждения, и ______________________________________________________________________ </w:t>
      </w:r>
      <w:r w:rsidRPr="00FB19E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именуемого  в дальнейшем "Заказчик", в интересах несовершеннолетнего __________________________________________________________, проживающего по адресу: ______________________________________________________, именуемого    в  дальнейшем  "Воспитанник",   совместно   именуемые   Стороны, заключили настоящий Договор о нижеследующем:</w:t>
      </w:r>
    </w:p>
    <w:p w:rsidR="0087089C" w:rsidRPr="00FB19EB" w:rsidRDefault="0087089C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FB19EB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26241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образования, который реализуется на бесплатной основе),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FB19EB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FB19EB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 -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программа дошкольного образования 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>12</w:t>
      </w:r>
      <w:r w:rsidRPr="00FB19EB"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:rsidR="0087089C" w:rsidRPr="00FB19EB" w:rsidRDefault="0087089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1.6. Воспитанник зачисляется в группу </w:t>
      </w:r>
      <w:r w:rsidRPr="00FB19EB">
        <w:rPr>
          <w:rFonts w:ascii="Times New Roman" w:hAnsi="Times New Roman" w:cs="Times New Roman"/>
          <w:i/>
          <w:sz w:val="22"/>
          <w:szCs w:val="22"/>
          <w:u w:val="single"/>
        </w:rPr>
        <w:t>общеразвивающей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направленности, на основании направления через АИС «Электронный детский сад» протокол № ___________.</w:t>
      </w:r>
    </w:p>
    <w:p w:rsidR="0087089C" w:rsidRPr="00FB19EB" w:rsidRDefault="0087089C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</w:p>
    <w:p w:rsidR="0087089C" w:rsidRPr="00FB19EB" w:rsidRDefault="0087089C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B19EB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платные  образовательные услуги 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(за рамками  </w:t>
      </w:r>
      <w:r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, </w:t>
      </w:r>
      <w:r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Pr="00F452A2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основе),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 Договоре на оказание платных образовательных  услуг. 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FB19EB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B19EB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>
        <w:rPr>
          <w:rFonts w:ascii="Times New Roman" w:hAnsi="Times New Roman" w:cs="Times New Roman"/>
          <w:sz w:val="22"/>
          <w:szCs w:val="22"/>
        </w:rPr>
        <w:t>У</w:t>
      </w:r>
      <w:r w:rsidRPr="00FB19EB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2.1.4.Переводить </w:t>
      </w:r>
      <w:r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2.1.5. </w:t>
      </w:r>
      <w:r>
        <w:rPr>
          <w:rFonts w:ascii="Times New Roman" w:hAnsi="Times New Roman" w:cs="Times New Roman"/>
          <w:sz w:val="22"/>
          <w:szCs w:val="22"/>
        </w:rPr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87089C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2.1.7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FB19EB">
        <w:rPr>
          <w:rFonts w:ascii="Times New Roman" w:hAnsi="Times New Roman" w:cs="Times New Roman"/>
          <w:sz w:val="22"/>
          <w:szCs w:val="22"/>
        </w:rPr>
        <w:t xml:space="preserve">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</w:t>
      </w:r>
      <w:r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1037D5" w:rsidRDefault="0087089C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i/>
          <w:spacing w:val="11"/>
          <w:sz w:val="22"/>
          <w:szCs w:val="22"/>
        </w:rPr>
      </w:pPr>
      <w:r w:rsidRPr="001037D5">
        <w:rPr>
          <w:rFonts w:ascii="Times New Roman" w:hAnsi="Times New Roman" w:cs="Times New Roman"/>
          <w:b/>
          <w:i/>
          <w:sz w:val="22"/>
          <w:szCs w:val="22"/>
        </w:rPr>
        <w:t>2.</w:t>
      </w:r>
      <w:r>
        <w:rPr>
          <w:rFonts w:ascii="Times New Roman" w:hAnsi="Times New Roman" w:cs="Times New Roman"/>
          <w:b/>
          <w:i/>
          <w:sz w:val="22"/>
          <w:szCs w:val="22"/>
        </w:rPr>
        <w:t>1</w:t>
      </w:r>
      <w:r w:rsidRPr="001037D5">
        <w:rPr>
          <w:rFonts w:ascii="Times New Roman" w:hAnsi="Times New Roman" w:cs="Times New Roman"/>
          <w:b/>
          <w:i/>
          <w:sz w:val="22"/>
          <w:szCs w:val="22"/>
        </w:rPr>
        <w:t xml:space="preserve">.8.Рекомендовать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родителям </w:t>
      </w:r>
      <w:r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сформировать индивидуальную папку с расходными материалами 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для </w:t>
      </w:r>
      <w:r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проведения с детьми образовательной деятельности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художественно-эстетического </w:t>
      </w:r>
      <w:r>
        <w:rPr>
          <w:rFonts w:ascii="Times New Roman" w:hAnsi="Times New Roman" w:cs="Times New Roman"/>
          <w:b/>
          <w:i/>
          <w:spacing w:val="11"/>
          <w:sz w:val="22"/>
          <w:szCs w:val="22"/>
        </w:rPr>
        <w:t xml:space="preserve">цикла </w:t>
      </w:r>
      <w:r w:rsidRPr="001037D5">
        <w:rPr>
          <w:rFonts w:ascii="Times New Roman" w:hAnsi="Times New Roman" w:cs="Times New Roman"/>
          <w:b/>
          <w:i/>
          <w:spacing w:val="11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bookmarkStart w:id="3" w:name="_GoBack"/>
      <w:bookmarkEnd w:id="3"/>
      <w:r w:rsidRPr="00FB19EB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>
        <w:rPr>
          <w:rFonts w:ascii="Times New Roman" w:hAnsi="Times New Roman" w:cs="Times New Roman"/>
          <w:sz w:val="22"/>
          <w:szCs w:val="22"/>
        </w:rPr>
        <w:t>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Pr="00CA5AD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2.2.4. Выбирать виды платных  образовательных услуг.</w:t>
      </w:r>
    </w:p>
    <w:p w:rsidR="0087089C" w:rsidRPr="00FB19EB" w:rsidRDefault="0087089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2.2.5.  Находиться  с  Воспитанником  в  образовательной  организации в период его адаптации.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>
        <w:rPr>
          <w:rFonts w:ascii="Times New Roman" w:hAnsi="Times New Roman" w:cs="Times New Roman"/>
          <w:sz w:val="22"/>
          <w:szCs w:val="22"/>
        </w:rPr>
        <w:t>Воспитанниками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2.2.7.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FB19EB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>
        <w:rPr>
          <w:rFonts w:ascii="Times New Roman" w:hAnsi="Times New Roman" w:cs="Times New Roman"/>
          <w:sz w:val="22"/>
          <w:szCs w:val="22"/>
        </w:rPr>
        <w:t>Учреждения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2.2.8. Получать компенсацию части родительской платы за присмотр и уход за ребенком в Учреждении</w:t>
      </w:r>
      <w:r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2.3.1. Зачислить Воспитанника на основании электронного направления через АИС «Электронный детский сад», заявления от </w:t>
      </w:r>
      <w:r>
        <w:rPr>
          <w:rFonts w:ascii="Times New Roman" w:hAnsi="Times New Roman" w:cs="Times New Roman"/>
          <w:sz w:val="22"/>
          <w:szCs w:val="22"/>
        </w:rPr>
        <w:t>Заказчика</w:t>
      </w:r>
      <w:r w:rsidRPr="00FB19EB">
        <w:rPr>
          <w:rFonts w:ascii="Times New Roman" w:hAnsi="Times New Roman" w:cs="Times New Roman"/>
          <w:sz w:val="22"/>
          <w:szCs w:val="22"/>
        </w:rPr>
        <w:t>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Pr="00FB19EB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2.3.3. Обеспечить надлежащее предоставление услуг, </w:t>
      </w:r>
      <w:r w:rsidRPr="00C06BD3">
        <w:rPr>
          <w:rFonts w:ascii="Times New Roman" w:hAnsi="Times New Roman" w:cs="Times New Roman"/>
          <w:sz w:val="22"/>
          <w:szCs w:val="22"/>
        </w:rPr>
        <w:t xml:space="preserve">предусмотренных </w:t>
      </w:r>
      <w:hyperlink w:anchor="Par74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настоящего Договора, в полном объеме в соответствии с </w:t>
      </w:r>
      <w:r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FB19EB">
        <w:rPr>
          <w:rFonts w:ascii="Times New Roman" w:hAnsi="Times New Roman" w:cs="Times New Roman"/>
          <w:sz w:val="22"/>
          <w:szCs w:val="22"/>
        </w:rPr>
        <w:t>, образовательной программой (частью образовательной программы) и условиями настоящего Договора.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B19EB">
          <w:rPr>
            <w:rFonts w:ascii="Times New Roman" w:hAnsi="Times New Roman" w:cs="Times New Roman"/>
            <w:sz w:val="22"/>
            <w:szCs w:val="22"/>
          </w:rPr>
          <w:t>1992 г</w:t>
        </w:r>
      </w:smartTag>
      <w:r w:rsidRPr="00FB19EB">
        <w:rPr>
          <w:rFonts w:ascii="Times New Roman" w:hAnsi="Times New Roman" w:cs="Times New Roman"/>
          <w:sz w:val="22"/>
          <w:szCs w:val="22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FB19EB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FB19EB">
        <w:rPr>
          <w:rFonts w:ascii="Times New Roman" w:hAnsi="Times New Roman" w:cs="Times New Roman"/>
          <w:sz w:val="22"/>
          <w:szCs w:val="22"/>
        </w:rPr>
        <w:t>. N 273-ФЗ "Об образовании в Российской Федерации".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2.3.8.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2.3.9. Обучать Воспитанника по образовательной программе, предусмотренной</w:t>
      </w:r>
      <w:r w:rsidRPr="00C06BD3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78" w:tooltip="Ссылка на текущий документ" w:history="1">
        <w:r w:rsidRPr="00C06BD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7089C" w:rsidRPr="00FB19EB" w:rsidRDefault="0087089C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2.3.11. Обеспечивать    Воспитанника    необходимым    сбалансированным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FB19EB">
        <w:rPr>
          <w:rFonts w:ascii="Times New Roman" w:hAnsi="Times New Roman" w:cs="Times New Roman"/>
          <w:sz w:val="22"/>
          <w:szCs w:val="22"/>
        </w:rPr>
        <w:t>питанием.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2.3.12. Переводить Воспитанника в следующую возрастную группу.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FB19EB">
          <w:rPr>
            <w:rFonts w:ascii="Times New Roman" w:hAnsi="Times New Roman" w:cs="Times New Roman"/>
            <w:sz w:val="22"/>
            <w:szCs w:val="22"/>
          </w:rPr>
          <w:t>2006 г</w:t>
        </w:r>
      </w:smartTag>
      <w:r w:rsidRPr="00FB19EB">
        <w:rPr>
          <w:rFonts w:ascii="Times New Roman" w:hAnsi="Times New Roman" w:cs="Times New Roman"/>
          <w:sz w:val="22"/>
          <w:szCs w:val="22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B19EB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>
        <w:rPr>
          <w:rFonts w:ascii="Times New Roman" w:hAnsi="Times New Roman" w:cs="Times New Roman"/>
          <w:sz w:val="22"/>
          <w:szCs w:val="22"/>
        </w:rPr>
        <w:t>В</w:t>
      </w:r>
      <w:r w:rsidRPr="00FB19EB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2.4.3. Незамедлительно сообщать Исполнителю об изменении контактного телефона и места жительства.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2.4.5. Информировать Исполнителя о предстоящем отсутствии Воспитанника в </w:t>
      </w:r>
      <w:r>
        <w:rPr>
          <w:rFonts w:ascii="Times New Roman" w:hAnsi="Times New Roman" w:cs="Times New Roman"/>
          <w:sz w:val="22"/>
          <w:szCs w:val="22"/>
        </w:rPr>
        <w:t>Учреждении</w:t>
      </w:r>
      <w:r w:rsidRPr="00FB19EB">
        <w:rPr>
          <w:rFonts w:ascii="Times New Roman" w:hAnsi="Times New Roman" w:cs="Times New Roman"/>
          <w:sz w:val="22"/>
          <w:szCs w:val="22"/>
        </w:rPr>
        <w:t xml:space="preserve">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1D8">
        <w:rPr>
          <w:rFonts w:ascii="Times New Roman" w:hAnsi="Times New Roman" w:cs="Times New Roman"/>
          <w:sz w:val="22"/>
          <w:szCs w:val="22"/>
        </w:rPr>
        <w:t xml:space="preserve">2.4.6. Предоставлять справку после </w:t>
      </w:r>
      <w:r w:rsidRPr="00FB19EB">
        <w:rPr>
          <w:rFonts w:ascii="Times New Roman" w:hAnsi="Times New Roman" w:cs="Times New Roman"/>
          <w:sz w:val="22"/>
          <w:szCs w:val="22"/>
        </w:rPr>
        <w:t>перенесенного заболевания</w:t>
      </w:r>
      <w:r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Pr="00FB19EB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>
        <w:rPr>
          <w:rFonts w:ascii="Times New Roman" w:hAnsi="Times New Roman" w:cs="Times New Roman"/>
          <w:sz w:val="22"/>
          <w:szCs w:val="22"/>
        </w:rPr>
        <w:t>Воспитанника</w:t>
      </w:r>
      <w:r w:rsidRPr="00FB19EB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87089C" w:rsidRPr="00B73599" w:rsidRDefault="0087089C" w:rsidP="009D04F7">
      <w:pPr>
        <w:pStyle w:val="NoSpacing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B19EB">
        <w:rPr>
          <w:color w:val="333300"/>
          <w:sz w:val="22"/>
          <w:szCs w:val="22"/>
        </w:rPr>
        <w:t xml:space="preserve">2.4.7. Приводить </w:t>
      </w:r>
      <w:r>
        <w:rPr>
          <w:color w:val="333300"/>
          <w:sz w:val="22"/>
          <w:szCs w:val="22"/>
        </w:rPr>
        <w:t>Воспитанника</w:t>
      </w:r>
      <w:r w:rsidRPr="00FB19EB">
        <w:rPr>
          <w:color w:val="333300"/>
          <w:sz w:val="22"/>
          <w:szCs w:val="22"/>
        </w:rPr>
        <w:t xml:space="preserve"> в Учреждение в опрятном виде, чистой одежде и обуви</w:t>
      </w:r>
      <w:r w:rsidRPr="00FB19EB">
        <w:rPr>
          <w:spacing w:val="11"/>
          <w:sz w:val="22"/>
          <w:szCs w:val="22"/>
        </w:rPr>
        <w:t xml:space="preserve">, выполняя требования </w:t>
      </w:r>
      <w:r>
        <w:rPr>
          <w:spacing w:val="11"/>
          <w:sz w:val="22"/>
          <w:szCs w:val="22"/>
        </w:rPr>
        <w:t>Исполнителя</w:t>
      </w:r>
      <w:r w:rsidRPr="00FB19EB">
        <w:rPr>
          <w:spacing w:val="11"/>
          <w:sz w:val="22"/>
          <w:szCs w:val="22"/>
        </w:rPr>
        <w:t xml:space="preserve"> о сезонных изменениях в одежде; предоставить </w:t>
      </w:r>
      <w:r>
        <w:rPr>
          <w:spacing w:val="11"/>
          <w:sz w:val="22"/>
          <w:szCs w:val="22"/>
        </w:rPr>
        <w:t>Воспитаннику</w:t>
      </w:r>
      <w:r w:rsidRPr="00FB19EB">
        <w:rPr>
          <w:spacing w:val="11"/>
          <w:sz w:val="22"/>
          <w:szCs w:val="22"/>
        </w:rPr>
        <w:t xml:space="preserve"> для обеспечения комфортного пребывания в </w:t>
      </w:r>
      <w:r>
        <w:rPr>
          <w:spacing w:val="11"/>
          <w:sz w:val="22"/>
          <w:szCs w:val="22"/>
        </w:rPr>
        <w:t>Учреждении</w:t>
      </w:r>
      <w:r w:rsidRPr="00FB19EB">
        <w:rPr>
          <w:spacing w:val="11"/>
          <w:sz w:val="22"/>
          <w:szCs w:val="22"/>
        </w:rPr>
        <w:t xml:space="preserve"> в течение дня сменную одежду для прогулки с учетом погоды и времени года, сменное белье (трусы, майки), пижаму – в холодный период; </w:t>
      </w:r>
      <w:r w:rsidRPr="00B73599">
        <w:rPr>
          <w:spacing w:val="11"/>
          <w:sz w:val="22"/>
          <w:szCs w:val="22"/>
        </w:rPr>
        <w:t>расческу, носовой платок.</w:t>
      </w:r>
      <w:r w:rsidRPr="00B73599">
        <w:rPr>
          <w:sz w:val="22"/>
          <w:szCs w:val="22"/>
        </w:rPr>
        <w:t xml:space="preserve"> Вся одежда и обувь должны быть промаркированы.</w:t>
      </w:r>
    </w:p>
    <w:p w:rsidR="0087089C" w:rsidRPr="00B73599" w:rsidRDefault="0087089C" w:rsidP="009D04F7">
      <w:pPr>
        <w:pStyle w:val="NoSpacing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B73599">
        <w:rPr>
          <w:sz w:val="22"/>
          <w:szCs w:val="22"/>
        </w:rPr>
        <w:t>2.4.8. Взаимодействовать с Учреждением по всем направлениям воспитания, обучения и коррекции в развитии Воспитанника.</w:t>
      </w:r>
      <w:r w:rsidRPr="00B73599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87089C" w:rsidRPr="00FB19EB" w:rsidRDefault="0087089C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B73599">
        <w:rPr>
          <w:rFonts w:ascii="Times New Roman" w:hAnsi="Times New Roman" w:cs="Times New Roman"/>
          <w:sz w:val="22"/>
          <w:szCs w:val="22"/>
        </w:rPr>
        <w:t>2.4.9.  Оказывать Учреждению посильную помощь в решении</w:t>
      </w:r>
      <w:r w:rsidRPr="00FB19EB">
        <w:rPr>
          <w:rFonts w:ascii="Times New Roman" w:hAnsi="Times New Roman" w:cs="Times New Roman"/>
          <w:color w:val="333300"/>
          <w:sz w:val="22"/>
          <w:szCs w:val="22"/>
        </w:rPr>
        <w:t xml:space="preserve"> уставных задач</w:t>
      </w:r>
      <w:r w:rsidRPr="00FB19EB">
        <w:rPr>
          <w:rFonts w:ascii="Times New Roman" w:hAnsi="Times New Roman" w:cs="Times New Roman"/>
          <w:spacing w:val="11"/>
          <w:sz w:val="22"/>
          <w:szCs w:val="22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87089C" w:rsidRPr="00B73599" w:rsidRDefault="0087089C" w:rsidP="009D04F7">
      <w:pPr>
        <w:pStyle w:val="NoSpacing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B73599">
        <w:rPr>
          <w:sz w:val="22"/>
          <w:szCs w:val="22"/>
        </w:rPr>
        <w:t>2. 4.10.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87089C" w:rsidRPr="00FB19EB" w:rsidRDefault="0087089C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2.4.1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FB19EB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2.4.1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FB19EB">
        <w:rPr>
          <w:rFonts w:ascii="Times New Roman" w:hAnsi="Times New Roman" w:cs="Times New Roman"/>
          <w:sz w:val="22"/>
          <w:szCs w:val="22"/>
        </w:rPr>
        <w:t xml:space="preserve">. Лично передавать и забирать ребенка у воспитателя, не передоверяя его лицам, не достигшим 18 – летнего возраста. </w:t>
      </w:r>
    </w:p>
    <w:p w:rsidR="0087089C" w:rsidRPr="00FB19EB" w:rsidRDefault="0087089C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1"/>
      <w:bookmarkEnd w:id="4"/>
      <w:r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8237CF">
        <w:rPr>
          <w:rFonts w:ascii="Times New Roman" w:hAnsi="Times New Roman" w:cs="Times New Roman"/>
          <w:sz w:val="22"/>
          <w:szCs w:val="22"/>
        </w:rPr>
        <w:t>2.4.1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8237CF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</w:t>
      </w:r>
      <w:r w:rsidRPr="00FB19EB">
        <w:rPr>
          <w:rFonts w:ascii="Times New Roman" w:hAnsi="Times New Roman" w:cs="Times New Roman"/>
          <w:sz w:val="22"/>
          <w:szCs w:val="22"/>
        </w:rPr>
        <w:t>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FB19EB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87089C" w:rsidRPr="008237CF" w:rsidRDefault="0087089C" w:rsidP="008237C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B19EB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 за Воспитанником</w:t>
      </w:r>
    </w:p>
    <w:p w:rsidR="0087089C" w:rsidRPr="00FB19EB" w:rsidRDefault="0087089C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87089C" w:rsidRPr="00FB19EB" w:rsidRDefault="0087089C" w:rsidP="00FB19E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44"/>
      <w:bookmarkEnd w:id="5"/>
      <w:r w:rsidRPr="00FB19EB">
        <w:rPr>
          <w:rFonts w:ascii="Times New Roman" w:hAnsi="Times New Roman" w:cs="Times New Roman"/>
          <w:sz w:val="22"/>
          <w:szCs w:val="22"/>
        </w:rPr>
        <w:t xml:space="preserve">        3.1. Стоимость  услуг Исполнителя по присмотру и уходу за Воспитанником (далее - родительская плата) составляет  ______________________________________ руб. </w:t>
      </w:r>
    </w:p>
    <w:p w:rsidR="0087089C" w:rsidRPr="00FB19EB" w:rsidRDefault="0087089C" w:rsidP="00A8667D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87089C" w:rsidRPr="00FB19EB" w:rsidRDefault="0087089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3.2. Заказчик 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Pr="00FB19EB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E961D8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FB19EB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______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FB19EB">
        <w:rPr>
          <w:rFonts w:ascii="Times New Roman" w:hAnsi="Times New Roman" w:cs="Times New Roman"/>
          <w:sz w:val="22"/>
          <w:szCs w:val="22"/>
        </w:rPr>
        <w:t xml:space="preserve"> (_________________________________________________________________________ ) рублей.</w:t>
      </w:r>
    </w:p>
    <w:p w:rsidR="0087089C" w:rsidRPr="00FB19EB" w:rsidRDefault="0087089C" w:rsidP="008141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3.3. Оплата производится в срок __</w:t>
      </w:r>
      <w:r w:rsidRPr="00FB19EB">
        <w:rPr>
          <w:rFonts w:ascii="Times New Roman" w:hAnsi="Times New Roman" w:cs="Times New Roman"/>
          <w:sz w:val="22"/>
          <w:szCs w:val="22"/>
          <w:u w:val="single"/>
        </w:rPr>
        <w:t xml:space="preserve"> не позднее 15 числа текущего месяца  </w:t>
      </w:r>
      <w:r w:rsidRPr="00FB19EB">
        <w:rPr>
          <w:rFonts w:ascii="Times New Roman" w:hAnsi="Times New Roman" w:cs="Times New Roman"/>
          <w:sz w:val="22"/>
          <w:szCs w:val="22"/>
        </w:rPr>
        <w:t xml:space="preserve">в безналичном порядке через учреждения банковской системы.  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</w:p>
    <w:p w:rsidR="0087089C" w:rsidRPr="00FB19EB" w:rsidRDefault="0087089C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FB19EB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Pr="00FB19EB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FB19EB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19"/>
      <w:bookmarkEnd w:id="9"/>
      <w:r w:rsidRPr="00FB19EB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Сторонами и действует до « ___»_______ 20_____ г.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29"/>
      <w:bookmarkEnd w:id="10"/>
      <w:r w:rsidRPr="00FB19EB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87089C" w:rsidRPr="00FB19EB" w:rsidRDefault="0087089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176" w:type="dxa"/>
        <w:tblLook w:val="00A0"/>
      </w:tblPr>
      <w:tblGrid>
        <w:gridCol w:w="5954"/>
        <w:gridCol w:w="4396"/>
      </w:tblGrid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87089C" w:rsidRPr="00CD6B02" w:rsidRDefault="0087089C" w:rsidP="00CD6B0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89C" w:rsidRPr="00FB19EB" w:rsidTr="00CD6B02">
        <w:tc>
          <w:tcPr>
            <w:tcW w:w="5954" w:type="dxa"/>
          </w:tcPr>
          <w:p w:rsidR="0087089C" w:rsidRPr="005A67AE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автономное  дошкольное образовательное учреждение г. Набережные  Челны </w:t>
            </w:r>
            <w:r w:rsidRPr="005A67A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Муниципальное бюджетное дошкольное образовательное учреждение «Детский сад комбинированного вида №52 «Сказка»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 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ИНН/КПП: _____________________________ 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Телефон: </w:t>
            </w:r>
          </w:p>
        </w:tc>
        <w:tc>
          <w:tcPr>
            <w:tcW w:w="4359" w:type="dxa"/>
            <w:vMerge w:val="restart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87089C" w:rsidRPr="00FB19EB" w:rsidTr="00CD6B02">
        <w:tc>
          <w:tcPr>
            <w:tcW w:w="5954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МБДОУ № 52 «Сказка»</w:t>
            </w:r>
          </w:p>
        </w:tc>
        <w:tc>
          <w:tcPr>
            <w:tcW w:w="4359" w:type="dxa"/>
            <w:vMerge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89C" w:rsidRPr="00FB19EB" w:rsidTr="00CD6B02">
        <w:trPr>
          <w:trHeight w:val="148"/>
        </w:trPr>
        <w:tc>
          <w:tcPr>
            <w:tcW w:w="5954" w:type="dxa"/>
            <w:vMerge w:val="restart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/______________/       </w:t>
            </w: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089C" w:rsidRPr="00FB19EB" w:rsidTr="00CD6B02">
        <w:trPr>
          <w:trHeight w:val="390"/>
        </w:trPr>
        <w:tc>
          <w:tcPr>
            <w:tcW w:w="5954" w:type="dxa"/>
            <w:vMerge/>
          </w:tcPr>
          <w:p w:rsidR="0087089C" w:rsidRPr="00CD6B02" w:rsidRDefault="0087089C" w:rsidP="00CD6B0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87089C" w:rsidRPr="00CD6B02" w:rsidRDefault="0087089C" w:rsidP="00CD6B02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87089C" w:rsidRPr="00CD6B02" w:rsidRDefault="0087089C" w:rsidP="00CD6B02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6B02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87089C" w:rsidRPr="00FB19EB" w:rsidRDefault="0087089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F66C8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87089C" w:rsidRPr="00FB19EB" w:rsidRDefault="0087089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Заказчиком</w:t>
      </w:r>
    </w:p>
    <w:p w:rsidR="0087089C" w:rsidRDefault="0087089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87089C" w:rsidRPr="00FB19EB" w:rsidRDefault="0087089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87089C" w:rsidRPr="00FB19EB" w:rsidRDefault="0087089C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FB19EB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</w:p>
    <w:sectPr w:rsidR="0087089C" w:rsidRPr="00FB19EB" w:rsidSect="001F1215">
      <w:footerReference w:type="default" r:id="rId6"/>
      <w:pgSz w:w="11906" w:h="16838"/>
      <w:pgMar w:top="426" w:right="720" w:bottom="568" w:left="720" w:header="43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89C" w:rsidRDefault="0087089C" w:rsidP="00B5680C">
      <w:r>
        <w:separator/>
      </w:r>
    </w:p>
  </w:endnote>
  <w:endnote w:type="continuationSeparator" w:id="0">
    <w:p w:rsidR="0087089C" w:rsidRDefault="0087089C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89C" w:rsidRDefault="0087089C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87089C" w:rsidRDefault="008708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89C" w:rsidRDefault="0087089C" w:rsidP="00B5680C">
      <w:r>
        <w:separator/>
      </w:r>
    </w:p>
  </w:footnote>
  <w:footnote w:type="continuationSeparator" w:id="0">
    <w:p w:rsidR="0087089C" w:rsidRDefault="0087089C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2FF0"/>
    <w:rsid w:val="00113035"/>
    <w:rsid w:val="001139A1"/>
    <w:rsid w:val="00115701"/>
    <w:rsid w:val="00115EAC"/>
    <w:rsid w:val="00117C3A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007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12E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A67AE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7F1A"/>
    <w:rsid w:val="00854FF5"/>
    <w:rsid w:val="00856AC8"/>
    <w:rsid w:val="00861950"/>
    <w:rsid w:val="00863A4B"/>
    <w:rsid w:val="0086604A"/>
    <w:rsid w:val="0087089C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B0A12"/>
    <w:rsid w:val="00AB1F24"/>
    <w:rsid w:val="00AB468F"/>
    <w:rsid w:val="00AB6043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5D6"/>
    <w:rsid w:val="00B642B2"/>
    <w:rsid w:val="00B65046"/>
    <w:rsid w:val="00B67C84"/>
    <w:rsid w:val="00B730C8"/>
    <w:rsid w:val="00B73599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1A9F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6B02"/>
    <w:rsid w:val="00CD7EA3"/>
    <w:rsid w:val="00CE18AC"/>
    <w:rsid w:val="00CE590E"/>
    <w:rsid w:val="00CE5BD1"/>
    <w:rsid w:val="00CE63B7"/>
    <w:rsid w:val="00CE6A40"/>
    <w:rsid w:val="00CF127A"/>
    <w:rsid w:val="00CF3765"/>
    <w:rsid w:val="00CF43BB"/>
    <w:rsid w:val="00CF4C32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471D3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564D"/>
    <w:rsid w:val="00FF7542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A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A8667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5680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5680C"/>
    <w:rPr>
      <w:rFonts w:ascii="Arial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27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7C38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basedOn w:val="Normal"/>
    <w:uiPriority w:val="99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901</TotalTime>
  <Pages>4</Pages>
  <Words>2234</Words>
  <Characters>12737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38</cp:revision>
  <cp:lastPrinted>2016-09-28T08:18:00Z</cp:lastPrinted>
  <dcterms:created xsi:type="dcterms:W3CDTF">2014-05-20T08:56:00Z</dcterms:created>
  <dcterms:modified xsi:type="dcterms:W3CDTF">2016-10-01T14:38:00Z</dcterms:modified>
</cp:coreProperties>
</file>